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0E8" w:rsidRDefault="002C40E8">
      <w:pPr>
        <w:pStyle w:val="Title-Elegant"/>
        <w:rPr>
          <w:sz w:val="56"/>
          <w:szCs w:val="56"/>
        </w:rPr>
      </w:pPr>
      <w:r w:rsidRPr="002C40E8">
        <w:rPr>
          <w:sz w:val="56"/>
          <w:szCs w:val="56"/>
        </w:rPr>
        <w:t>The baylander</w:t>
      </w:r>
    </w:p>
    <w:p w:rsidR="002C40E8" w:rsidRPr="002C40E8" w:rsidRDefault="002C40E8">
      <w:pPr>
        <w:pStyle w:val="Title-Elegant"/>
        <w:rPr>
          <w:sz w:val="24"/>
          <w:szCs w:val="24"/>
        </w:rPr>
      </w:pPr>
      <w:r w:rsidRPr="002C40E8">
        <w:rPr>
          <w:sz w:val="24"/>
          <w:szCs w:val="24"/>
        </w:rPr>
        <w:t>A monthly newsletter for the Baylander barbershop chorus</w:t>
      </w:r>
    </w:p>
    <w:p w:rsidR="002C40E8" w:rsidRDefault="002638A2">
      <w:pPr>
        <w:pStyle w:val="IssueVolumeDate-Elegant"/>
      </w:pPr>
      <w:r>
        <w:rPr>
          <w:noProof/>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73660</wp:posOffset>
                </wp:positionV>
                <wp:extent cx="3352800" cy="35985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59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2C40E8" w:rsidRDefault="002C40E8">
                            <w:pPr>
                              <w:pStyle w:val="Heading1-Elegant"/>
                            </w:pPr>
                            <w:r>
                              <w:t>Happy New Year</w:t>
                            </w:r>
                          </w:p>
                          <w:p w:rsidR="002C40E8" w:rsidRDefault="002C40E8">
                            <w:pPr>
                              <w:pStyle w:val="BodyText-Elegant"/>
                            </w:pPr>
                            <w:r>
                              <w:t xml:space="preserve">Welcome to another new year for the </w:t>
                            </w:r>
                            <w:proofErr w:type="spellStart"/>
                            <w:r>
                              <w:t>Baylander</w:t>
                            </w:r>
                            <w:proofErr w:type="spellEnd"/>
                            <w:r>
                              <w:t xml:space="preserve"> Barbershop Chorus. We ended last year with our traditional Christmas Concert and Tannenbaum Express. We even got our picture with Santa Clause who was visiting at the Mall.  We now are looking forward to the exciting events scheduled for 2016. Here are some dates to put on your calendar. </w:t>
                            </w:r>
                            <w:r w:rsidR="00AC5388">
                              <w:t xml:space="preserve">We wish to thank all the men who joined us </w:t>
                            </w:r>
                            <w:r w:rsidR="0066467C">
                              <w:t xml:space="preserve">during our Christmas season to sing with us on the Christmas Concert and Tannenbaum Express. </w:t>
                            </w:r>
                          </w:p>
                          <w:p w:rsidR="00BB30A7" w:rsidRDefault="00BB30A7" w:rsidP="00BB30A7">
                            <w:pPr>
                              <w:pStyle w:val="BodyText-Elegant"/>
                              <w:numPr>
                                <w:ilvl w:val="0"/>
                                <w:numId w:val="1"/>
                              </w:numPr>
                            </w:pPr>
                            <w:r>
                              <w:t>Jan 22, 23 Barbershop Workshop at River Falls</w:t>
                            </w:r>
                          </w:p>
                          <w:p w:rsidR="002C40E8" w:rsidRDefault="002C40E8" w:rsidP="00BB30A7">
                            <w:pPr>
                              <w:pStyle w:val="BodyText-Elegant"/>
                              <w:numPr>
                                <w:ilvl w:val="0"/>
                                <w:numId w:val="1"/>
                              </w:numPr>
                            </w:pPr>
                            <w:r>
                              <w:t xml:space="preserve">Jan 30, </w:t>
                            </w:r>
                            <w:proofErr w:type="gramStart"/>
                            <w:r>
                              <w:t>2016  9am</w:t>
                            </w:r>
                            <w:proofErr w:type="gramEnd"/>
                            <w:r>
                              <w:t xml:space="preserve"> to 4pm  Youth Harmony Workshop at Green Bay East High School. </w:t>
                            </w:r>
                          </w:p>
                          <w:p w:rsidR="00BB30A7" w:rsidRDefault="00BB30A7" w:rsidP="00BB30A7">
                            <w:pPr>
                              <w:pStyle w:val="BodyText-Elegant"/>
                              <w:numPr>
                                <w:ilvl w:val="0"/>
                                <w:numId w:val="1"/>
                              </w:numPr>
                            </w:pPr>
                            <w:r>
                              <w:t>Feb 12, 13, 14 Singing Valentines in Green Bay and Shawano</w:t>
                            </w:r>
                          </w:p>
                          <w:p w:rsidR="00BB30A7" w:rsidRDefault="00BB30A7" w:rsidP="00BB30A7">
                            <w:pPr>
                              <w:pStyle w:val="BodyText-Elegant"/>
                              <w:numPr>
                                <w:ilvl w:val="0"/>
                                <w:numId w:val="1"/>
                              </w:numPr>
                            </w:pPr>
                            <w:r>
                              <w:t>Apr 30 Spring Show “</w:t>
                            </w:r>
                            <w:proofErr w:type="spellStart"/>
                            <w:r>
                              <w:t>Ain’t</w:t>
                            </w:r>
                            <w:proofErr w:type="spellEnd"/>
                            <w:r>
                              <w:t xml:space="preserve"> </w:t>
                            </w:r>
                            <w:proofErr w:type="gramStart"/>
                            <w:r>
                              <w:t>A</w:t>
                            </w:r>
                            <w:proofErr w:type="gramEnd"/>
                            <w:r>
                              <w:t xml:space="preserve"> That Good News” Two shows 3pm and 7pm with Afterglow. </w:t>
                            </w:r>
                          </w:p>
                          <w:p w:rsidR="002C40E8" w:rsidRDefault="0020052E">
                            <w:pPr>
                              <w:pStyle w:val="Heading2-Elegant"/>
                            </w:pPr>
                            <w:r>
                              <w:t>Start thinking about Singing Valentines</w:t>
                            </w:r>
                          </w:p>
                          <w:p w:rsidR="002C40E8" w:rsidRDefault="00470B28" w:rsidP="006E6021">
                            <w:pPr>
                              <w:pStyle w:val="Heading2-Elegant"/>
                              <w:spacing w:line="240" w:lineRule="auto"/>
                              <w:rPr>
                                <w:b w:val="0"/>
                                <w:sz w:val="20"/>
                              </w:rPr>
                            </w:pPr>
                            <w:r>
                              <w:rPr>
                                <w:b w:val="0"/>
                                <w:sz w:val="20"/>
                              </w:rPr>
                              <w:t xml:space="preserve">Valentines is only about a month away. I was in the store yesterday and already saw the </w:t>
                            </w:r>
                            <w:r w:rsidR="006E6021">
                              <w:rPr>
                                <w:b w:val="0"/>
                                <w:sz w:val="20"/>
                              </w:rPr>
                              <w:t>Valentine Candy on the shelves.</w:t>
                            </w:r>
                          </w:p>
                          <w:p w:rsidR="006E6021" w:rsidRDefault="006E6021" w:rsidP="006E6021">
                            <w:pPr>
                              <w:pStyle w:val="Heading2-Elegant"/>
                              <w:spacing w:line="240" w:lineRule="auto"/>
                              <w:rPr>
                                <w:b w:val="0"/>
                                <w:sz w:val="20"/>
                              </w:rPr>
                            </w:pPr>
                          </w:p>
                          <w:p w:rsidR="006E6021" w:rsidRDefault="006E6021" w:rsidP="006E6021">
                            <w:pPr>
                              <w:pStyle w:val="Heading2-Elegant"/>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8pt;width:264pt;height:28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0VtAIAALo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" o:allowincell="f" filled="f" stroked="f">
                <v:textbox style="mso-next-textbox:#Text Box 5">
                  <w:txbxContent>
                    <w:p w:rsidR="002C40E8" w:rsidRDefault="002C40E8">
                      <w:pPr>
                        <w:pStyle w:val="Heading1-Elegant"/>
                      </w:pPr>
                      <w:r>
                        <w:t>Happy New Year</w:t>
                      </w:r>
                    </w:p>
                    <w:p w:rsidR="002C40E8" w:rsidRDefault="002C40E8">
                      <w:pPr>
                        <w:pStyle w:val="BodyText-Elegant"/>
                      </w:pPr>
                      <w:r>
                        <w:t xml:space="preserve">Welcome to another new year for the </w:t>
                      </w:r>
                      <w:proofErr w:type="spellStart"/>
                      <w:r>
                        <w:t>Baylander</w:t>
                      </w:r>
                      <w:proofErr w:type="spellEnd"/>
                      <w:r>
                        <w:t xml:space="preserve"> Barbershop Chorus. We ended last year with our traditional Christmas Concert and Tannenbaum Express. We even got our picture with Santa Clause who was visiting at the Mall.  We now are looking forward to the exciting events scheduled for 2016. Here are some dates to put on your calendar. </w:t>
                      </w:r>
                      <w:r w:rsidR="00AC5388">
                        <w:t xml:space="preserve">We wish to thank all the men who joined us </w:t>
                      </w:r>
                      <w:r w:rsidR="0066467C">
                        <w:t xml:space="preserve">during our Christmas season to sing with us on the Christmas Concert and Tannenbaum Express. </w:t>
                      </w:r>
                    </w:p>
                    <w:p w:rsidR="00BB30A7" w:rsidRDefault="00BB30A7" w:rsidP="00BB30A7">
                      <w:pPr>
                        <w:pStyle w:val="BodyText-Elegant"/>
                        <w:numPr>
                          <w:ilvl w:val="0"/>
                          <w:numId w:val="1"/>
                        </w:numPr>
                      </w:pPr>
                      <w:r>
                        <w:t>Jan 22, 23 Barbershop Workshop at River Falls</w:t>
                      </w:r>
                    </w:p>
                    <w:p w:rsidR="002C40E8" w:rsidRDefault="002C40E8" w:rsidP="00BB30A7">
                      <w:pPr>
                        <w:pStyle w:val="BodyText-Elegant"/>
                        <w:numPr>
                          <w:ilvl w:val="0"/>
                          <w:numId w:val="1"/>
                        </w:numPr>
                      </w:pPr>
                      <w:r>
                        <w:t xml:space="preserve">Jan 30, </w:t>
                      </w:r>
                      <w:proofErr w:type="gramStart"/>
                      <w:r>
                        <w:t>2016  9am</w:t>
                      </w:r>
                      <w:proofErr w:type="gramEnd"/>
                      <w:r>
                        <w:t xml:space="preserve"> to 4pm  Youth Harmony Workshop at Green Bay East High School. </w:t>
                      </w:r>
                    </w:p>
                    <w:p w:rsidR="00BB30A7" w:rsidRDefault="00BB30A7" w:rsidP="00BB30A7">
                      <w:pPr>
                        <w:pStyle w:val="BodyText-Elegant"/>
                        <w:numPr>
                          <w:ilvl w:val="0"/>
                          <w:numId w:val="1"/>
                        </w:numPr>
                      </w:pPr>
                      <w:r>
                        <w:t>Feb 12, 13, 14 Singing Valentines in Green Bay and Shawano</w:t>
                      </w:r>
                    </w:p>
                    <w:p w:rsidR="00BB30A7" w:rsidRDefault="00BB30A7" w:rsidP="00BB30A7">
                      <w:pPr>
                        <w:pStyle w:val="BodyText-Elegant"/>
                        <w:numPr>
                          <w:ilvl w:val="0"/>
                          <w:numId w:val="1"/>
                        </w:numPr>
                      </w:pPr>
                      <w:r>
                        <w:t>Apr 30 Spring Show “</w:t>
                      </w:r>
                      <w:proofErr w:type="spellStart"/>
                      <w:r>
                        <w:t>Ain’t</w:t>
                      </w:r>
                      <w:proofErr w:type="spellEnd"/>
                      <w:r>
                        <w:t xml:space="preserve"> </w:t>
                      </w:r>
                      <w:proofErr w:type="gramStart"/>
                      <w:r>
                        <w:t>A</w:t>
                      </w:r>
                      <w:proofErr w:type="gramEnd"/>
                      <w:r>
                        <w:t xml:space="preserve"> That Good News” Two shows 3pm and 7pm with Afterglow. </w:t>
                      </w:r>
                    </w:p>
                    <w:p w:rsidR="002C40E8" w:rsidRDefault="0020052E">
                      <w:pPr>
                        <w:pStyle w:val="Heading2-Elegant"/>
                      </w:pPr>
                      <w:r>
                        <w:t>Start thinking about Singing Valentines</w:t>
                      </w:r>
                    </w:p>
                    <w:p w:rsidR="002C40E8" w:rsidRDefault="00470B28" w:rsidP="006E6021">
                      <w:pPr>
                        <w:pStyle w:val="Heading2-Elegant"/>
                        <w:spacing w:line="240" w:lineRule="auto"/>
                        <w:rPr>
                          <w:b w:val="0"/>
                          <w:sz w:val="20"/>
                        </w:rPr>
                      </w:pPr>
                      <w:r>
                        <w:rPr>
                          <w:b w:val="0"/>
                          <w:sz w:val="20"/>
                        </w:rPr>
                        <w:t xml:space="preserve">Valentines is only about a month away. I was in the store yesterday and already saw the </w:t>
                      </w:r>
                      <w:r w:rsidR="006E6021">
                        <w:rPr>
                          <w:b w:val="0"/>
                          <w:sz w:val="20"/>
                        </w:rPr>
                        <w:t>Valentine Candy on the shelves.</w:t>
                      </w:r>
                    </w:p>
                    <w:p w:rsidR="006E6021" w:rsidRDefault="006E6021" w:rsidP="006E6021">
                      <w:pPr>
                        <w:pStyle w:val="Heading2-Elegant"/>
                        <w:spacing w:line="240" w:lineRule="auto"/>
                        <w:rPr>
                          <w:b w:val="0"/>
                          <w:sz w:val="20"/>
                        </w:rPr>
                      </w:pPr>
                    </w:p>
                    <w:p w:rsidR="006E6021" w:rsidRDefault="006E6021" w:rsidP="006E6021">
                      <w:pPr>
                        <w:pStyle w:val="Heading2-Elegant"/>
                        <w:spacing w:line="240" w:lineRule="auto"/>
                      </w:pPr>
                    </w:p>
                  </w:txbxContent>
                </v:textbox>
              </v:shape>
            </w:pict>
          </mc:Fallback>
        </mc:AlternateContent>
      </w:r>
      <w:r w:rsidR="002C40E8">
        <w:t>Volume 16, Issue 1</w:t>
      </w:r>
      <w:r w:rsidR="002C40E8">
        <w:tab/>
        <w:t>January 2016</w:t>
      </w:r>
    </w:p>
    <w:p w:rsidR="002C40E8" w:rsidRDefault="002638A2">
      <w:r>
        <w:rPr>
          <w:noProof/>
        </w:rPr>
        <mc:AlternateContent>
          <mc:Choice Requires="wps">
            <w:drawing>
              <wp:anchor distT="0" distB="0" distL="114300" distR="114300" simplePos="0" relativeHeight="251660288" behindDoc="0" locked="0" layoutInCell="0" allowOverlap="1">
                <wp:simplePos x="0" y="0"/>
                <wp:positionH relativeFrom="column">
                  <wp:posOffset>3543300</wp:posOffset>
                </wp:positionH>
                <wp:positionV relativeFrom="paragraph">
                  <wp:posOffset>68580</wp:posOffset>
                </wp:positionV>
                <wp:extent cx="3131820" cy="693039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693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rsidR="002C40E8" w:rsidRPr="00000395" w:rsidRDefault="0066467C">
                            <w:pPr>
                              <w:pStyle w:val="Heading1-Elegant"/>
                              <w:rPr>
                                <w:i/>
                              </w:rPr>
                            </w:pPr>
                            <w:r w:rsidRPr="00000395">
                              <w:rPr>
                                <w:i/>
                              </w:rPr>
                              <w:t>Youth Harmony Workshop</w:t>
                            </w:r>
                          </w:p>
                          <w:p w:rsidR="0066467C" w:rsidRPr="00000395" w:rsidRDefault="0066467C">
                            <w:pPr>
                              <w:pStyle w:val="Heading1-Elegant"/>
                              <w:rPr>
                                <w:i/>
                              </w:rPr>
                            </w:pPr>
                            <w:r w:rsidRPr="00000395">
                              <w:rPr>
                                <w:i/>
                              </w:rPr>
                              <w:t>Super Sing 2016</w:t>
                            </w:r>
                          </w:p>
                          <w:p w:rsidR="002C40E8" w:rsidRDefault="0066467C">
                            <w:pPr>
                              <w:pStyle w:val="BodyText-Elegant"/>
                            </w:pPr>
                            <w:r>
                              <w:t xml:space="preserve">Bill and John have been working hard on our Youth Harmony Workshop. It will be held at Green Bay East High School from 9am to 4pm with a concert at 4pm. Last year we invited both boys and girls to attend. Check out our website at </w:t>
                            </w:r>
                            <w:hyperlink r:id="rId9" w:history="1">
                              <w:r w:rsidRPr="00F47607">
                                <w:rPr>
                                  <w:rStyle w:val="Hyperlink"/>
                                </w:rPr>
                                <w:t>www.baylanders.org</w:t>
                              </w:r>
                            </w:hyperlink>
                            <w:r>
                              <w:t xml:space="preserve"> to view videos of last year’s performances</w:t>
                            </w:r>
                            <w:r w:rsidR="00000395">
                              <w:t xml:space="preserve">. </w:t>
                            </w:r>
                          </w:p>
                          <w:p w:rsidR="002C40E8" w:rsidRPr="0051692C" w:rsidRDefault="00000395">
                            <w:pPr>
                              <w:pStyle w:val="Heading2-Elegant"/>
                              <w:rPr>
                                <w:sz w:val="32"/>
                                <w:szCs w:val="32"/>
                              </w:rPr>
                            </w:pPr>
                            <w:r w:rsidRPr="0051692C">
                              <w:rPr>
                                <w:sz w:val="32"/>
                                <w:szCs w:val="32"/>
                              </w:rPr>
                              <w:t>2016 Board</w:t>
                            </w:r>
                            <w:r w:rsidR="0051692C">
                              <w:rPr>
                                <w:sz w:val="32"/>
                                <w:szCs w:val="32"/>
                              </w:rPr>
                              <w:t xml:space="preserve"> Members</w:t>
                            </w: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1692C" w:rsidRDefault="0051692C">
                            <w:pPr>
                              <w:pStyle w:val="Heading2-Elegant"/>
                              <w:rPr>
                                <w:b w:val="0"/>
                                <w:sz w:val="20"/>
                              </w:rPr>
                            </w:pPr>
                            <w:r>
                              <w:rPr>
                                <w:b w:val="0"/>
                                <w:sz w:val="20"/>
                              </w:rPr>
                              <w:t>The following are the 2016 Green Bay Chorus Board Members</w:t>
                            </w:r>
                          </w:p>
                          <w:p w:rsidR="0020052E" w:rsidRDefault="0020052E">
                            <w:pPr>
                              <w:pStyle w:val="Heading2-Elegant"/>
                              <w:rPr>
                                <w:b w:val="0"/>
                                <w:sz w:val="20"/>
                              </w:rPr>
                            </w:pPr>
                            <w:r w:rsidRPr="0020052E">
                              <w:rPr>
                                <w:b w:val="0"/>
                                <w:sz w:val="20"/>
                              </w:rPr>
                              <w:t xml:space="preserve">Jim Harsh </w:t>
                            </w:r>
                            <w:r>
                              <w:rPr>
                                <w:b w:val="0"/>
                                <w:sz w:val="20"/>
                              </w:rPr>
                              <w:t xml:space="preserve">Media </w:t>
                            </w:r>
                            <w:r w:rsidRPr="0020052E">
                              <w:rPr>
                                <w:b w:val="0"/>
                                <w:sz w:val="20"/>
                              </w:rPr>
                              <w:t xml:space="preserve"> </w:t>
                            </w:r>
                          </w:p>
                          <w:p w:rsidR="0020052E" w:rsidRDefault="0020052E">
                            <w:pPr>
                              <w:pStyle w:val="Heading2-Elegant"/>
                              <w:rPr>
                                <w:b w:val="0"/>
                                <w:sz w:val="20"/>
                              </w:rPr>
                            </w:pPr>
                            <w:r>
                              <w:rPr>
                                <w:b w:val="0"/>
                                <w:sz w:val="20"/>
                              </w:rPr>
                              <w:t xml:space="preserve">Bob </w:t>
                            </w:r>
                            <w:proofErr w:type="gramStart"/>
                            <w:r>
                              <w:rPr>
                                <w:b w:val="0"/>
                                <w:sz w:val="20"/>
                              </w:rPr>
                              <w:t>Wozniak  Membership</w:t>
                            </w:r>
                            <w:proofErr w:type="gramEnd"/>
                          </w:p>
                          <w:p w:rsidR="0020052E" w:rsidRDefault="0020052E">
                            <w:pPr>
                              <w:pStyle w:val="Heading2-Elegant"/>
                              <w:rPr>
                                <w:b w:val="0"/>
                                <w:sz w:val="20"/>
                              </w:rPr>
                            </w:pPr>
                            <w:r>
                              <w:rPr>
                                <w:b w:val="0"/>
                                <w:sz w:val="20"/>
                              </w:rPr>
                              <w:t>Bob Cook Secretary</w:t>
                            </w:r>
                          </w:p>
                          <w:p w:rsidR="0020052E" w:rsidRDefault="0020052E">
                            <w:pPr>
                              <w:pStyle w:val="Heading2-Elegant"/>
                              <w:rPr>
                                <w:b w:val="0"/>
                                <w:sz w:val="20"/>
                              </w:rPr>
                            </w:pPr>
                            <w:r>
                              <w:rPr>
                                <w:b w:val="0"/>
                                <w:sz w:val="20"/>
                              </w:rPr>
                              <w:t>Bill Schmidt President</w:t>
                            </w:r>
                          </w:p>
                          <w:p w:rsidR="0020052E" w:rsidRDefault="0020052E">
                            <w:pPr>
                              <w:pStyle w:val="Heading2-Elegant"/>
                              <w:rPr>
                                <w:b w:val="0"/>
                                <w:sz w:val="20"/>
                              </w:rPr>
                            </w:pPr>
                            <w:r>
                              <w:rPr>
                                <w:b w:val="0"/>
                                <w:sz w:val="20"/>
                              </w:rPr>
                              <w:t>Jon Wolfe Treasurer</w:t>
                            </w:r>
                          </w:p>
                          <w:p w:rsidR="002C40E8" w:rsidRPr="0051692C" w:rsidRDefault="0020052E" w:rsidP="0051692C">
                            <w:pPr>
                              <w:pStyle w:val="Heading2-Elegant"/>
                              <w:rPr>
                                <w:b w:val="0"/>
                                <w:sz w:val="20"/>
                              </w:rPr>
                            </w:pPr>
                            <w:r>
                              <w:rPr>
                                <w:b w:val="0"/>
                                <w:sz w:val="20"/>
                              </w:rPr>
                              <w:t xml:space="preserve">John </w:t>
                            </w:r>
                            <w:proofErr w:type="spellStart"/>
                            <w:r>
                              <w:rPr>
                                <w:b w:val="0"/>
                                <w:sz w:val="20"/>
                              </w:rPr>
                              <w:t>Dessart</w:t>
                            </w:r>
                            <w:proofErr w:type="spellEnd"/>
                            <w:r>
                              <w:rPr>
                                <w:b w:val="0"/>
                                <w:sz w:val="20"/>
                              </w:rPr>
                              <w:t xml:space="preserve"> Music and</w:t>
                            </w:r>
                            <w:r w:rsidR="00470B28">
                              <w:rPr>
                                <w:b w:val="0"/>
                                <w:sz w:val="20"/>
                              </w:rPr>
                              <w:t xml:space="preserve"> Performance</w:t>
                            </w:r>
                            <w:r>
                              <w:rPr>
                                <w:b w:val="0"/>
                                <w:sz w:val="20"/>
                              </w:rPr>
                              <w:t xml:space="preserve"> Coordinator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79pt;margin-top:5.4pt;width:246.6pt;height:54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ZugIAAME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" o:allowincell="f" filled="f" stroked="f">
                <v:textbox style="mso-next-textbox:#Text Box 8">
                  <w:txbxContent>
                    <w:p w:rsidR="002C40E8" w:rsidRPr="00000395" w:rsidRDefault="0066467C">
                      <w:pPr>
                        <w:pStyle w:val="Heading1-Elegant"/>
                        <w:rPr>
                          <w:i/>
                        </w:rPr>
                      </w:pPr>
                      <w:r w:rsidRPr="00000395">
                        <w:rPr>
                          <w:i/>
                        </w:rPr>
                        <w:t>Youth Harmony Workshop</w:t>
                      </w:r>
                    </w:p>
                    <w:p w:rsidR="0066467C" w:rsidRPr="00000395" w:rsidRDefault="0066467C">
                      <w:pPr>
                        <w:pStyle w:val="Heading1-Elegant"/>
                        <w:rPr>
                          <w:i/>
                        </w:rPr>
                      </w:pPr>
                      <w:r w:rsidRPr="00000395">
                        <w:rPr>
                          <w:i/>
                        </w:rPr>
                        <w:t>Super Sing 2016</w:t>
                      </w:r>
                    </w:p>
                    <w:p w:rsidR="002C40E8" w:rsidRDefault="0066467C">
                      <w:pPr>
                        <w:pStyle w:val="BodyText-Elegant"/>
                      </w:pPr>
                      <w:r>
                        <w:t xml:space="preserve">Bill and John have been working hard on our Youth Harmony Workshop. It will be held at Green Bay East High School from 9am to 4pm with a concert at 4pm. Last year we invited both boys and girls to attend. Check out our website at </w:t>
                      </w:r>
                      <w:hyperlink r:id="rId10" w:history="1">
                        <w:r w:rsidRPr="00F47607">
                          <w:rPr>
                            <w:rStyle w:val="Hyperlink"/>
                          </w:rPr>
                          <w:t>www.baylanders.org</w:t>
                        </w:r>
                      </w:hyperlink>
                      <w:r>
                        <w:t xml:space="preserve"> to view videos of last year’s performances</w:t>
                      </w:r>
                      <w:r w:rsidR="00000395">
                        <w:t xml:space="preserve">. </w:t>
                      </w:r>
                    </w:p>
                    <w:p w:rsidR="002C40E8" w:rsidRPr="0051692C" w:rsidRDefault="00000395">
                      <w:pPr>
                        <w:pStyle w:val="Heading2-Elegant"/>
                        <w:rPr>
                          <w:sz w:val="32"/>
                          <w:szCs w:val="32"/>
                        </w:rPr>
                      </w:pPr>
                      <w:r w:rsidRPr="0051692C">
                        <w:rPr>
                          <w:sz w:val="32"/>
                          <w:szCs w:val="32"/>
                        </w:rPr>
                        <w:t>2016 Board</w:t>
                      </w:r>
                      <w:r w:rsidR="0051692C">
                        <w:rPr>
                          <w:sz w:val="32"/>
                          <w:szCs w:val="32"/>
                        </w:rPr>
                        <w:t xml:space="preserve"> Members</w:t>
                      </w: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C5801" w:rsidRDefault="005C5801">
                      <w:pPr>
                        <w:pStyle w:val="Heading2-Elegant"/>
                      </w:pPr>
                    </w:p>
                    <w:p w:rsidR="0051692C" w:rsidRDefault="0051692C">
                      <w:pPr>
                        <w:pStyle w:val="Heading2-Elegant"/>
                        <w:rPr>
                          <w:b w:val="0"/>
                          <w:sz w:val="20"/>
                        </w:rPr>
                      </w:pPr>
                      <w:r>
                        <w:rPr>
                          <w:b w:val="0"/>
                          <w:sz w:val="20"/>
                        </w:rPr>
                        <w:t>The following are the 2016 Green Bay Chorus Board Members</w:t>
                      </w:r>
                    </w:p>
                    <w:p w:rsidR="0020052E" w:rsidRDefault="0020052E">
                      <w:pPr>
                        <w:pStyle w:val="Heading2-Elegant"/>
                        <w:rPr>
                          <w:b w:val="0"/>
                          <w:sz w:val="20"/>
                        </w:rPr>
                      </w:pPr>
                      <w:r w:rsidRPr="0020052E">
                        <w:rPr>
                          <w:b w:val="0"/>
                          <w:sz w:val="20"/>
                        </w:rPr>
                        <w:t xml:space="preserve">Jim Harsh </w:t>
                      </w:r>
                      <w:r>
                        <w:rPr>
                          <w:b w:val="0"/>
                          <w:sz w:val="20"/>
                        </w:rPr>
                        <w:t xml:space="preserve">Media </w:t>
                      </w:r>
                      <w:r w:rsidRPr="0020052E">
                        <w:rPr>
                          <w:b w:val="0"/>
                          <w:sz w:val="20"/>
                        </w:rPr>
                        <w:t xml:space="preserve"> </w:t>
                      </w:r>
                    </w:p>
                    <w:p w:rsidR="0020052E" w:rsidRDefault="0020052E">
                      <w:pPr>
                        <w:pStyle w:val="Heading2-Elegant"/>
                        <w:rPr>
                          <w:b w:val="0"/>
                          <w:sz w:val="20"/>
                        </w:rPr>
                      </w:pPr>
                      <w:r>
                        <w:rPr>
                          <w:b w:val="0"/>
                          <w:sz w:val="20"/>
                        </w:rPr>
                        <w:t xml:space="preserve">Bob </w:t>
                      </w:r>
                      <w:proofErr w:type="gramStart"/>
                      <w:r>
                        <w:rPr>
                          <w:b w:val="0"/>
                          <w:sz w:val="20"/>
                        </w:rPr>
                        <w:t>Wozniak  Membership</w:t>
                      </w:r>
                      <w:proofErr w:type="gramEnd"/>
                    </w:p>
                    <w:p w:rsidR="0020052E" w:rsidRDefault="0020052E">
                      <w:pPr>
                        <w:pStyle w:val="Heading2-Elegant"/>
                        <w:rPr>
                          <w:b w:val="0"/>
                          <w:sz w:val="20"/>
                        </w:rPr>
                      </w:pPr>
                      <w:r>
                        <w:rPr>
                          <w:b w:val="0"/>
                          <w:sz w:val="20"/>
                        </w:rPr>
                        <w:t>Bob Cook Secretary</w:t>
                      </w:r>
                    </w:p>
                    <w:p w:rsidR="0020052E" w:rsidRDefault="0020052E">
                      <w:pPr>
                        <w:pStyle w:val="Heading2-Elegant"/>
                        <w:rPr>
                          <w:b w:val="0"/>
                          <w:sz w:val="20"/>
                        </w:rPr>
                      </w:pPr>
                      <w:r>
                        <w:rPr>
                          <w:b w:val="0"/>
                          <w:sz w:val="20"/>
                        </w:rPr>
                        <w:t>Bill Schmidt President</w:t>
                      </w:r>
                    </w:p>
                    <w:p w:rsidR="0020052E" w:rsidRDefault="0020052E">
                      <w:pPr>
                        <w:pStyle w:val="Heading2-Elegant"/>
                        <w:rPr>
                          <w:b w:val="0"/>
                          <w:sz w:val="20"/>
                        </w:rPr>
                      </w:pPr>
                      <w:r>
                        <w:rPr>
                          <w:b w:val="0"/>
                          <w:sz w:val="20"/>
                        </w:rPr>
                        <w:t>Jon Wolfe Treasurer</w:t>
                      </w:r>
                    </w:p>
                    <w:p w:rsidR="002C40E8" w:rsidRPr="0051692C" w:rsidRDefault="0020052E" w:rsidP="0051692C">
                      <w:pPr>
                        <w:pStyle w:val="Heading2-Elegant"/>
                        <w:rPr>
                          <w:b w:val="0"/>
                          <w:sz w:val="20"/>
                        </w:rPr>
                      </w:pPr>
                      <w:r>
                        <w:rPr>
                          <w:b w:val="0"/>
                          <w:sz w:val="20"/>
                        </w:rPr>
                        <w:t xml:space="preserve">John </w:t>
                      </w:r>
                      <w:proofErr w:type="spellStart"/>
                      <w:r>
                        <w:rPr>
                          <w:b w:val="0"/>
                          <w:sz w:val="20"/>
                        </w:rPr>
                        <w:t>Dessart</w:t>
                      </w:r>
                      <w:proofErr w:type="spellEnd"/>
                      <w:r>
                        <w:rPr>
                          <w:b w:val="0"/>
                          <w:sz w:val="20"/>
                        </w:rPr>
                        <w:t xml:space="preserve"> Music and</w:t>
                      </w:r>
                      <w:r w:rsidR="00470B28">
                        <w:rPr>
                          <w:b w:val="0"/>
                          <w:sz w:val="20"/>
                        </w:rPr>
                        <w:t xml:space="preserve"> Performance</w:t>
                      </w:r>
                      <w:r>
                        <w:rPr>
                          <w:b w:val="0"/>
                          <w:sz w:val="20"/>
                        </w:rPr>
                        <w:t xml:space="preserve"> Coordinator</w:t>
                      </w:r>
                    </w:p>
                  </w:txbxContent>
                </v:textbox>
              </v:shape>
            </w:pict>
          </mc:Fallback>
        </mc:AlternateContent>
      </w:r>
    </w:p>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C40E8"/>
    <w:p w:rsidR="002C40E8" w:rsidRDefault="002638A2">
      <w:r>
        <w:rPr>
          <w:noProof/>
        </w:rPr>
        <mc:AlternateContent>
          <mc:Choice Requires="wps">
            <w:drawing>
              <wp:anchor distT="0" distB="0" distL="114300" distR="114300" simplePos="0" relativeHeight="251674624" behindDoc="0" locked="0" layoutInCell="1" allowOverlap="1">
                <wp:simplePos x="0" y="0"/>
                <wp:positionH relativeFrom="column">
                  <wp:posOffset>3641090</wp:posOffset>
                </wp:positionH>
                <wp:positionV relativeFrom="paragraph">
                  <wp:posOffset>81915</wp:posOffset>
                </wp:positionV>
                <wp:extent cx="2928620" cy="1924685"/>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924685"/>
                        </a:xfrm>
                        <a:prstGeom prst="rect">
                          <a:avLst/>
                        </a:prstGeom>
                        <a:solidFill>
                          <a:srgbClr val="FFFFFF"/>
                        </a:solidFill>
                        <a:ln w="9525">
                          <a:solidFill>
                            <a:srgbClr val="000000"/>
                          </a:solidFill>
                          <a:miter lim="800000"/>
                          <a:headEnd/>
                          <a:tailEnd/>
                        </a:ln>
                      </wps:spPr>
                      <wps:txbx>
                        <w:txbxContent>
                          <w:p w:rsidR="005C5801" w:rsidRDefault="002638A2">
                            <w:r>
                              <w:rPr>
                                <w:noProof/>
                              </w:rPr>
                              <w:drawing>
                                <wp:inline distT="0" distB="0" distL="0" distR="0">
                                  <wp:extent cx="2737884" cy="1382232"/>
                                  <wp:effectExtent l="0" t="0" r="5715" b="8890"/>
                                  <wp:docPr id="18" name="Picture 18" descr="C:\Users\Jim Harsh HP Compute\Pictures\2016 Baylander Chorus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m Harsh HP Compute\Pictures\2016 Baylander Chorus Bo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0" cy="1381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86.7pt;margin-top:6.45pt;width:230.6pt;height:151.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">
                <v:textbox style="mso-fit-shape-to-text:t">
                  <w:txbxContent>
                    <w:p w:rsidR="005C5801" w:rsidRDefault="002638A2">
                      <w:r>
                        <w:rPr>
                          <w:noProof/>
                        </w:rPr>
                        <w:drawing>
                          <wp:inline distT="0" distB="0" distL="0" distR="0">
                            <wp:extent cx="2737884" cy="1382232"/>
                            <wp:effectExtent l="0" t="0" r="5715" b="8890"/>
                            <wp:docPr id="18" name="Picture 18" descr="C:\Users\Jim Harsh HP Compute\Pictures\2016 Baylander Chorus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im Harsh HP Compute\Pictures\2016 Baylander Chorus Bo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0" cy="1381710"/>
                                    </a:xfrm>
                                    <a:prstGeom prst="rect">
                                      <a:avLst/>
                                    </a:prstGeom>
                                    <a:noFill/>
                                    <a:ln>
                                      <a:noFill/>
                                    </a:ln>
                                  </pic:spPr>
                                </pic:pic>
                              </a:graphicData>
                            </a:graphic>
                          </wp:inline>
                        </w:drawing>
                      </w:r>
                    </w:p>
                  </w:txbxContent>
                </v:textbox>
              </v:shape>
            </w:pict>
          </mc:Fallback>
        </mc:AlternateContent>
      </w:r>
    </w:p>
    <w:p w:rsidR="002C40E8" w:rsidRDefault="002C40E8"/>
    <w:p w:rsidR="002C40E8" w:rsidRDefault="002C40E8"/>
    <w:p w:rsidR="002C40E8" w:rsidRDefault="002C40E8"/>
    <w:p w:rsidR="002C40E8" w:rsidRDefault="002C40E8"/>
    <w:p w:rsidR="002C40E8" w:rsidRDefault="002C40E8"/>
    <w:p w:rsidR="002C40E8" w:rsidRDefault="002C40E8"/>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639"/>
      </w:tblGrid>
      <w:tr w:rsidR="002C40E8" w:rsidTr="002638A2">
        <w:trPr>
          <w:trHeight w:val="585"/>
        </w:trPr>
        <w:tc>
          <w:tcPr>
            <w:tcW w:w="5194" w:type="dxa"/>
            <w:gridSpan w:val="2"/>
            <w:tcBorders>
              <w:top w:val="nil"/>
              <w:left w:val="nil"/>
              <w:bottom w:val="nil"/>
              <w:right w:val="nil"/>
            </w:tcBorders>
            <w:shd w:val="pct35" w:color="auto" w:fill="FFFFFF"/>
          </w:tcPr>
          <w:p w:rsidR="002C40E8" w:rsidRDefault="002638A2" w:rsidP="00AC5388">
            <w:pPr>
              <w:pStyle w:val="TOCHeading-Elegant"/>
            </w:pPr>
            <w:r>
              <w:rPr>
                <w:noProof/>
              </w:rPr>
              <mc:AlternateContent>
                <mc:Choice Requires="wps">
                  <w:drawing>
                    <wp:anchor distT="0" distB="0" distL="114300" distR="114300" simplePos="0" relativeHeight="251671552" behindDoc="1" locked="0" layoutInCell="0" allowOverlap="1">
                      <wp:simplePos x="0" y="0"/>
                      <wp:positionH relativeFrom="column">
                        <wp:posOffset>0</wp:posOffset>
                      </wp:positionH>
                      <wp:positionV relativeFrom="paragraph">
                        <wp:posOffset>146050</wp:posOffset>
                      </wp:positionV>
                      <wp:extent cx="3492500" cy="145796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457960"/>
                              </a:xfrm>
                              <a:prstGeom prst="rect">
                                <a:avLst/>
                              </a:prstGeom>
                              <a:noFill/>
                              <a:ln>
                                <a:noFill/>
                              </a:ln>
                              <a:extLst>
                                <a:ext uri="{909E8E84-426E-40DD-AFC4-6F175D3DCCD1}">
                                  <a14:hiddenFill xmlns:a14="http://schemas.microsoft.com/office/drawing/2010/main">
                                    <a:solidFill>
                                      <a:srgbClr val="808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0E8" w:rsidRDefault="002C40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0;margin-top:11.5pt;width:275pt;height:114.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" o:allowincell="f" filled="f" fillcolor="olive" stroked="f">
                      <v:textbox>
                        <w:txbxContent>
                          <w:p w:rsidR="002C40E8" w:rsidRDefault="002C40E8"/>
                        </w:txbxContent>
                      </v:textbox>
                    </v:shape>
                  </w:pict>
                </mc:Fallback>
              </mc:AlternateContent>
            </w:r>
            <w:r w:rsidR="00AC5388">
              <w:t>I</w:t>
            </w:r>
            <w:r w:rsidR="002C40E8">
              <w:t>nside This Issue</w:t>
            </w:r>
          </w:p>
        </w:tc>
      </w:tr>
      <w:tr w:rsidR="002C40E8" w:rsidTr="005C5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555" w:type="dxa"/>
            <w:shd w:val="pct35" w:color="auto" w:fill="FFFFFF"/>
          </w:tcPr>
          <w:p w:rsidR="002C40E8" w:rsidRDefault="002C40E8">
            <w:pPr>
              <w:pStyle w:val="TOCNumber-Elegant"/>
            </w:pPr>
          </w:p>
        </w:tc>
        <w:tc>
          <w:tcPr>
            <w:tcW w:w="4639" w:type="dxa"/>
            <w:shd w:val="pct35" w:color="auto" w:fill="FFFFFF"/>
          </w:tcPr>
          <w:p w:rsidR="002C40E8" w:rsidRDefault="00BB30A7">
            <w:pPr>
              <w:pStyle w:val="TOCText-Elegant"/>
            </w:pPr>
            <w:r>
              <w:t>Youth Harmony Workshop</w:t>
            </w:r>
          </w:p>
        </w:tc>
      </w:tr>
      <w:tr w:rsidR="002C40E8" w:rsidTr="005C5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555" w:type="dxa"/>
            <w:shd w:val="pct35" w:color="auto" w:fill="FFFFFF"/>
          </w:tcPr>
          <w:p w:rsidR="002C40E8" w:rsidRDefault="002C40E8">
            <w:pPr>
              <w:pStyle w:val="TOCNumber-Elegant"/>
            </w:pPr>
          </w:p>
        </w:tc>
        <w:tc>
          <w:tcPr>
            <w:tcW w:w="4639" w:type="dxa"/>
            <w:shd w:val="pct35" w:color="auto" w:fill="FFFFFF"/>
          </w:tcPr>
          <w:p w:rsidR="002C40E8" w:rsidRDefault="00BB30A7">
            <w:pPr>
              <w:pStyle w:val="TOCText-Elegant"/>
            </w:pPr>
            <w:r>
              <w:t>Valentines</w:t>
            </w:r>
          </w:p>
        </w:tc>
      </w:tr>
      <w:tr w:rsidR="002C40E8" w:rsidTr="005C5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0"/>
        </w:trPr>
        <w:tc>
          <w:tcPr>
            <w:tcW w:w="555" w:type="dxa"/>
            <w:shd w:val="pct35" w:color="auto" w:fill="FFFFFF"/>
          </w:tcPr>
          <w:p w:rsidR="002C40E8" w:rsidRDefault="002C40E8">
            <w:pPr>
              <w:pStyle w:val="TOCNumber-Elegant"/>
            </w:pPr>
          </w:p>
        </w:tc>
        <w:tc>
          <w:tcPr>
            <w:tcW w:w="4639" w:type="dxa"/>
            <w:shd w:val="pct35" w:color="auto" w:fill="FFFFFF"/>
          </w:tcPr>
          <w:p w:rsidR="002C40E8" w:rsidRDefault="00BB30A7">
            <w:pPr>
              <w:pStyle w:val="TOCText-Elegant"/>
            </w:pPr>
            <w:r>
              <w:t>Spring Show</w:t>
            </w:r>
          </w:p>
        </w:tc>
      </w:tr>
    </w:tbl>
    <w:p w:rsidR="002C40E8" w:rsidRDefault="002638A2">
      <w:pPr>
        <w:rPr>
          <w:b/>
          <w:sz w:val="36"/>
          <w:szCs w:val="36"/>
        </w:rPr>
      </w:pPr>
      <w:r>
        <w:rPr>
          <w:noProof/>
        </w:rPr>
        <mc:AlternateContent>
          <mc:Choice Requires="wps">
            <w:drawing>
              <wp:anchor distT="0" distB="0" distL="114300" distR="114300" simplePos="0" relativeHeight="251673600" behindDoc="0" locked="0" layoutInCell="1" allowOverlap="1">
                <wp:simplePos x="0" y="0"/>
                <wp:positionH relativeFrom="column">
                  <wp:posOffset>180975</wp:posOffset>
                </wp:positionH>
                <wp:positionV relativeFrom="paragraph">
                  <wp:posOffset>587375</wp:posOffset>
                </wp:positionV>
                <wp:extent cx="3118485" cy="23056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2305685"/>
                        </a:xfrm>
                        <a:prstGeom prst="rect">
                          <a:avLst/>
                        </a:prstGeom>
                        <a:solidFill>
                          <a:srgbClr val="FFFFFF"/>
                        </a:solidFill>
                        <a:ln w="9525">
                          <a:solidFill>
                            <a:srgbClr val="000000"/>
                          </a:solidFill>
                          <a:miter lim="800000"/>
                          <a:headEnd/>
                          <a:tailEnd/>
                        </a:ln>
                      </wps:spPr>
                      <wps:txbx>
                        <w:txbxContent>
                          <w:p w:rsidR="0066467C" w:rsidRDefault="002638A2" w:rsidP="0066467C">
                            <w:pPr>
                              <w:keepNext/>
                            </w:pPr>
                            <w:r>
                              <w:rPr>
                                <w:noProof/>
                              </w:rPr>
                              <w:drawing>
                                <wp:inline distT="0" distB="0" distL="0" distR="0">
                                  <wp:extent cx="2917190" cy="1945005"/>
                                  <wp:effectExtent l="0" t="0" r="0" b="0"/>
                                  <wp:docPr id="14" name="Picture 14" descr="C:\Users\Jim Harsh HP Compute\Pictures\2015 Christmas Par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m Harsh HP Compute\Pictures\2015 Christmas Party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7190" cy="1945005"/>
                                          </a:xfrm>
                                          <a:prstGeom prst="rect">
                                            <a:avLst/>
                                          </a:prstGeom>
                                          <a:noFill/>
                                          <a:ln>
                                            <a:noFill/>
                                          </a:ln>
                                        </pic:spPr>
                                      </pic:pic>
                                    </a:graphicData>
                                  </a:graphic>
                                </wp:inline>
                              </w:drawing>
                            </w:r>
                          </w:p>
                          <w:p w:rsidR="0066467C" w:rsidRDefault="0066467C" w:rsidP="0066467C">
                            <w:pPr>
                              <w:pStyle w:val="Caption"/>
                            </w:pPr>
                            <w:r>
                              <w:t xml:space="preserve">Christmas Party </w:t>
                            </w:r>
                          </w:p>
                          <w:p w:rsidR="00AC5388" w:rsidRDefault="00AC53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25pt;margin-top:46.25pt;width:245.55pt;height:18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">
                <v:textbox>
                  <w:txbxContent>
                    <w:p w:rsidR="0066467C" w:rsidRDefault="002638A2" w:rsidP="0066467C">
                      <w:pPr>
                        <w:keepNext/>
                      </w:pPr>
                      <w:r>
                        <w:rPr>
                          <w:noProof/>
                        </w:rPr>
                        <w:drawing>
                          <wp:inline distT="0" distB="0" distL="0" distR="0">
                            <wp:extent cx="2917190" cy="1945005"/>
                            <wp:effectExtent l="0" t="0" r="0" b="0"/>
                            <wp:docPr id="14" name="Picture 14" descr="C:\Users\Jim Harsh HP Compute\Pictures\2015 Christmas Par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m Harsh HP Compute\Pictures\2015 Christmas Party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190" cy="1945005"/>
                                    </a:xfrm>
                                    <a:prstGeom prst="rect">
                                      <a:avLst/>
                                    </a:prstGeom>
                                    <a:noFill/>
                                    <a:ln>
                                      <a:noFill/>
                                    </a:ln>
                                  </pic:spPr>
                                </pic:pic>
                              </a:graphicData>
                            </a:graphic>
                          </wp:inline>
                        </w:drawing>
                      </w:r>
                    </w:p>
                    <w:p w:rsidR="0066467C" w:rsidRDefault="0066467C" w:rsidP="0066467C">
                      <w:pPr>
                        <w:pStyle w:val="Caption"/>
                      </w:pPr>
                      <w:r>
                        <w:t xml:space="preserve">Christmas Party </w:t>
                      </w:r>
                    </w:p>
                    <w:p w:rsidR="00AC5388" w:rsidRDefault="00AC5388"/>
                  </w:txbxContent>
                </v:textbox>
              </v:shape>
            </w:pict>
          </mc:Fallback>
        </mc:AlternateContent>
      </w:r>
      <w:r w:rsidR="002C40E8">
        <w:br w:type="page"/>
      </w:r>
      <w:r w:rsidR="005C5801">
        <w:rPr>
          <w:b/>
          <w:sz w:val="36"/>
          <w:szCs w:val="36"/>
        </w:rPr>
        <w:lastRenderedPageBreak/>
        <w:t>Valentines</w:t>
      </w:r>
    </w:p>
    <w:p w:rsidR="005C5801" w:rsidRDefault="002638A2">
      <w:pPr>
        <w:rPr>
          <w:b/>
          <w:sz w:val="36"/>
          <w:szCs w:val="36"/>
        </w:rPr>
      </w:pPr>
      <w:r>
        <w:rPr>
          <w:noProof/>
        </w:rPr>
        <mc:AlternateContent>
          <mc:Choice Requires="wps">
            <w:drawing>
              <wp:anchor distT="0" distB="0" distL="114300" distR="114300" simplePos="0" relativeHeight="251662336" behindDoc="0" locked="0" layoutInCell="0" allowOverlap="1">
                <wp:simplePos x="0" y="0"/>
                <wp:positionH relativeFrom="column">
                  <wp:posOffset>679</wp:posOffset>
                </wp:positionH>
                <wp:positionV relativeFrom="paragraph">
                  <wp:posOffset>54905</wp:posOffset>
                </wp:positionV>
                <wp:extent cx="3200400" cy="1663996"/>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63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05pt;margin-top:4.3pt;width:252pt;height:1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" o:allowincell="f" filled="f" stroked="f">
                <v:textbox>
                  <w:txbxContent/>
                </v:textbox>
              </v:shape>
            </w:pict>
          </mc:Fallback>
        </mc:AlternateContent>
      </w:r>
    </w:p>
    <w:p w:rsidR="002C40E8" w:rsidRDefault="002C40E8"/>
    <w:p w:rsidR="002C40E8" w:rsidRDefault="002638A2" w:rsidP="002638A2">
      <w:pPr>
        <w:jc w:val="right"/>
      </w:pPr>
      <w:r>
        <w:rPr>
          <w:noProof/>
        </w:rPr>
        <mc:AlternateContent>
          <mc:Choice Requires="wps">
            <w:drawing>
              <wp:anchor distT="0" distB="0" distL="114300" distR="114300" simplePos="0" relativeHeight="251676672" behindDoc="0" locked="0" layoutInCell="1" allowOverlap="1">
                <wp:simplePos x="0" y="0"/>
                <wp:positionH relativeFrom="column">
                  <wp:posOffset>3634740</wp:posOffset>
                </wp:positionH>
                <wp:positionV relativeFrom="paragraph">
                  <wp:posOffset>33655</wp:posOffset>
                </wp:positionV>
                <wp:extent cx="3051810" cy="1957705"/>
                <wp:effectExtent l="0" t="0" r="0" b="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957705"/>
                        </a:xfrm>
                        <a:prstGeom prst="rect">
                          <a:avLst/>
                        </a:prstGeom>
                        <a:solidFill>
                          <a:srgbClr val="FFFFFF"/>
                        </a:solidFill>
                        <a:ln w="9525">
                          <a:solidFill>
                            <a:srgbClr val="000000"/>
                          </a:solidFill>
                          <a:miter lim="800000"/>
                          <a:headEnd/>
                          <a:tailEnd/>
                        </a:ln>
                      </wps:spPr>
                      <wps:txbx>
                        <w:txbxContent>
                          <w:p w:rsidR="002638A2" w:rsidRDefault="002638A2">
                            <w:pPr>
                              <w:rPr>
                                <w:b/>
                                <w:sz w:val="24"/>
                                <w:szCs w:val="24"/>
                              </w:rPr>
                            </w:pPr>
                            <w:r>
                              <w:rPr>
                                <w:b/>
                                <w:sz w:val="24"/>
                                <w:szCs w:val="24"/>
                              </w:rPr>
                              <w:t>Spring Show</w:t>
                            </w:r>
                          </w:p>
                          <w:p w:rsidR="002638A2" w:rsidRDefault="002638A2">
                            <w:pPr>
                              <w:rPr>
                                <w:b/>
                                <w:sz w:val="24"/>
                                <w:szCs w:val="24"/>
                              </w:rPr>
                            </w:pPr>
                          </w:p>
                          <w:p w:rsidR="002638A2" w:rsidRDefault="002638A2">
                            <w:pPr>
                              <w:rPr>
                                <w:b/>
                                <w:sz w:val="24"/>
                                <w:szCs w:val="24"/>
                              </w:rPr>
                            </w:pPr>
                            <w:proofErr w:type="spellStart"/>
                            <w:r>
                              <w:rPr>
                                <w:b/>
                                <w:sz w:val="24"/>
                                <w:szCs w:val="24"/>
                              </w:rPr>
                              <w:t>Ain’t</w:t>
                            </w:r>
                            <w:proofErr w:type="spellEnd"/>
                            <w:r>
                              <w:rPr>
                                <w:b/>
                                <w:sz w:val="24"/>
                                <w:szCs w:val="24"/>
                              </w:rPr>
                              <w:t xml:space="preserve"> A That Good News</w:t>
                            </w:r>
                          </w:p>
                          <w:p w:rsidR="002638A2" w:rsidRDefault="002638A2">
                            <w:pPr>
                              <w:rPr>
                                <w:b/>
                                <w:sz w:val="24"/>
                                <w:szCs w:val="24"/>
                              </w:rPr>
                            </w:pPr>
                          </w:p>
                          <w:p w:rsidR="002638A2" w:rsidRPr="00A45670" w:rsidRDefault="002638A2" w:rsidP="00A45670">
                            <w:r>
                              <w:t>Our spring show will be on April 30</w:t>
                            </w:r>
                            <w:r w:rsidRPr="00626974">
                              <w:rPr>
                                <w:vertAlign w:val="superscript"/>
                              </w:rPr>
                              <w:t>th</w:t>
                            </w:r>
                            <w:r>
                              <w:t xml:space="preserve"> with shows at 3pm and 7pm. Our guest quartet will be “</w:t>
                            </w:r>
                            <w:proofErr w:type="spellStart"/>
                            <w:r>
                              <w:t>Shoptimus</w:t>
                            </w:r>
                            <w:proofErr w:type="spellEnd"/>
                            <w:r>
                              <w:t xml:space="preserve"> Prime” They are the International Collegiate Silver Medalists for 2013. Check out their website at </w:t>
                            </w:r>
                            <w:hyperlink r:id="rId15" w:history="1">
                              <w:r w:rsidRPr="00F47607">
                                <w:rPr>
                                  <w:rStyle w:val="Hyperlink"/>
                                </w:rPr>
                                <w:t>www.shoptimusprimequartet.com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286.2pt;margin-top:2.65pt;width:240.3pt;height:15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">
                <v:textbox>
                  <w:txbxContent>
                    <w:p w:rsidR="002638A2" w:rsidRDefault="002638A2">
                      <w:pPr>
                        <w:rPr>
                          <w:b/>
                          <w:sz w:val="24"/>
                          <w:szCs w:val="24"/>
                        </w:rPr>
                      </w:pPr>
                      <w:r>
                        <w:rPr>
                          <w:b/>
                          <w:sz w:val="24"/>
                          <w:szCs w:val="24"/>
                        </w:rPr>
                        <w:t>Spring Show</w:t>
                      </w:r>
                    </w:p>
                    <w:p w:rsidR="002638A2" w:rsidRDefault="002638A2">
                      <w:pPr>
                        <w:rPr>
                          <w:b/>
                          <w:sz w:val="24"/>
                          <w:szCs w:val="24"/>
                        </w:rPr>
                      </w:pPr>
                    </w:p>
                    <w:p w:rsidR="002638A2" w:rsidRDefault="002638A2">
                      <w:pPr>
                        <w:rPr>
                          <w:b/>
                          <w:sz w:val="24"/>
                          <w:szCs w:val="24"/>
                        </w:rPr>
                      </w:pPr>
                      <w:r>
                        <w:rPr>
                          <w:b/>
                          <w:sz w:val="24"/>
                          <w:szCs w:val="24"/>
                        </w:rPr>
                        <w:t>Ain’t A That Good News</w:t>
                      </w:r>
                    </w:p>
                    <w:p w:rsidR="002638A2" w:rsidRDefault="002638A2">
                      <w:pPr>
                        <w:rPr>
                          <w:b/>
                          <w:sz w:val="24"/>
                          <w:szCs w:val="24"/>
                        </w:rPr>
                      </w:pPr>
                    </w:p>
                    <w:p w:rsidR="002638A2" w:rsidRPr="00A45670" w:rsidRDefault="002638A2" w:rsidP="00A45670">
                      <w:r>
                        <w:t>Our spring show will be on April 30</w:t>
                      </w:r>
                      <w:r w:rsidRPr="00626974">
                        <w:rPr>
                          <w:vertAlign w:val="superscript"/>
                        </w:rPr>
                        <w:t>th</w:t>
                      </w:r>
                      <w:r>
                        <w:t xml:space="preserve"> with shows at 3pm and 7pm. Our guest quartet will be “Shoptimus Prime” They are the International Collegiate Silver Medalists for 2013. Check out their website at </w:t>
                      </w:r>
                      <w:hyperlink r:id="rId16" w:history="1">
                        <w:r w:rsidRPr="00F47607">
                          <w:rPr>
                            <w:rStyle w:val="Hyperlink"/>
                          </w:rPr>
                          <w:t>www.shoptimusprimequartet.com</w:t>
                        </w:r>
                      </w:hyperlink>
                    </w:p>
                  </w:txbxContent>
                </v:textbox>
                <w10:wrap type="square"/>
              </v:shape>
            </w:pict>
          </mc:Fallback>
        </mc:AlternateContent>
      </w:r>
    </w:p>
    <w:p w:rsidR="002C40E8" w:rsidRDefault="002C40E8"/>
    <w:p w:rsidR="002C40E8" w:rsidRDefault="002C40E8"/>
    <w:p w:rsidR="002C40E8" w:rsidRDefault="002C40E8"/>
    <w:p w:rsidR="002C40E8" w:rsidRDefault="002C40E8"/>
    <w:p w:rsidR="00626974" w:rsidRPr="00470B28" w:rsidRDefault="00626974">
      <w:r>
        <w:t xml:space="preserve">. </w:t>
      </w:r>
    </w:p>
    <w:p w:rsidR="002C40E8" w:rsidRDefault="002C40E8"/>
    <w:p w:rsidR="002C40E8" w:rsidRDefault="002C40E8"/>
    <w:p w:rsidR="00626974" w:rsidRDefault="00626974"/>
    <w:p w:rsidR="00626974" w:rsidRDefault="00626974"/>
    <w:p w:rsidR="002C40E8" w:rsidRDefault="0051692C">
      <w:r>
        <w:rPr>
          <w:noProof/>
        </w:rPr>
        <mc:AlternateContent>
          <mc:Choice Requires="wps">
            <w:drawing>
              <wp:anchor distT="0" distB="0" distL="114300" distR="114300" simplePos="0" relativeHeight="251682816" behindDoc="0" locked="0" layoutInCell="1" allowOverlap="1" wp14:editId="36B11C9B">
                <wp:simplePos x="0" y="0"/>
                <wp:positionH relativeFrom="column">
                  <wp:posOffset>678</wp:posOffset>
                </wp:positionH>
                <wp:positionV relativeFrom="paragraph">
                  <wp:posOffset>4490571</wp:posOffset>
                </wp:positionV>
                <wp:extent cx="3067493" cy="1685261"/>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493" cy="1685261"/>
                        </a:xfrm>
                        <a:prstGeom prst="rect">
                          <a:avLst/>
                        </a:prstGeom>
                        <a:solidFill>
                          <a:srgbClr val="FFFFFF"/>
                        </a:solidFill>
                        <a:ln w="9525">
                          <a:solidFill>
                            <a:srgbClr val="000000"/>
                          </a:solidFill>
                          <a:miter lim="800000"/>
                          <a:headEnd/>
                          <a:tailEnd/>
                        </a:ln>
                      </wps:spPr>
                      <wps:txbx>
                        <w:txbxContent>
                          <w:p w:rsidR="0051692C" w:rsidRDefault="0051692C">
                            <w:r>
                              <w:t xml:space="preserve">Rehearsal Schedule </w:t>
                            </w:r>
                          </w:p>
                          <w:p w:rsidR="0051692C" w:rsidRDefault="0051692C">
                            <w:r>
                              <w:t>Monday’s 7:15 to 9:30 Green Bay Elks Lodge</w:t>
                            </w:r>
                          </w:p>
                          <w:p w:rsidR="0051692C" w:rsidRDefault="0051692C"/>
                          <w:p w:rsidR="0051692C" w:rsidRDefault="006E6021">
                            <w:r>
                              <w:t xml:space="preserve">If you have any information you wish to add to the newsletter please send an e-mail to Jim Harsh at </w:t>
                            </w:r>
                            <w:hyperlink r:id="rId17" w:history="1">
                              <w:r w:rsidRPr="00055A66">
                                <w:rPr>
                                  <w:rStyle w:val="Hyperlink"/>
                                </w:rPr>
                                <w:t>ronald.j.harsh@gmail.com</w:t>
                              </w:r>
                            </w:hyperlink>
                            <w:r>
                              <w:t xml:space="preserve">. </w:t>
                            </w:r>
                          </w:p>
                          <w:p w:rsidR="006E6021" w:rsidRDefault="006E6021"/>
                          <w:p w:rsidR="006E6021" w:rsidRDefault="006E6021">
                            <w:r>
                              <w:t>Board Meeting</w:t>
                            </w:r>
                          </w:p>
                          <w:p w:rsidR="006E6021" w:rsidRDefault="006E6021">
                            <w:r>
                              <w:t>January 11 at 6:30pm</w:t>
                            </w:r>
                            <w:bookmarkStart w:id="0" w:name="_GoBack"/>
                            <w:bookmarkEnd w:id="0"/>
                          </w:p>
                          <w:p w:rsidR="0051692C" w:rsidRDefault="0051692C"/>
                          <w:p w:rsidR="0051692C" w:rsidRDefault="005169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5pt;margin-top:353.6pt;width:241.55pt;height:1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buKA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">
                <v:textbox>
                  <w:txbxContent>
                    <w:p w:rsidR="0051692C" w:rsidRDefault="0051692C">
                      <w:r>
                        <w:t xml:space="preserve">Rehearsal Schedule </w:t>
                      </w:r>
                    </w:p>
                    <w:p w:rsidR="0051692C" w:rsidRDefault="0051692C">
                      <w:r>
                        <w:t>Monday’s 7:15 to 9:30 Green Bay Elks Lodge</w:t>
                      </w:r>
                    </w:p>
                    <w:p w:rsidR="0051692C" w:rsidRDefault="0051692C"/>
                    <w:p w:rsidR="0051692C" w:rsidRDefault="006E6021">
                      <w:r>
                        <w:t xml:space="preserve">If you have any information you wish to add to the newsletter please send an e-mail to Jim Harsh at </w:t>
                      </w:r>
                      <w:hyperlink r:id="rId18" w:history="1">
                        <w:r w:rsidRPr="00055A66">
                          <w:rPr>
                            <w:rStyle w:val="Hyperlink"/>
                          </w:rPr>
                          <w:t>ronald.j.harsh@gmail.com</w:t>
                        </w:r>
                      </w:hyperlink>
                      <w:r>
                        <w:t xml:space="preserve">. </w:t>
                      </w:r>
                    </w:p>
                    <w:p w:rsidR="006E6021" w:rsidRDefault="006E6021"/>
                    <w:p w:rsidR="006E6021" w:rsidRDefault="006E6021">
                      <w:r>
                        <w:t>Board Meeting</w:t>
                      </w:r>
                    </w:p>
                    <w:p w:rsidR="006E6021" w:rsidRDefault="006E6021">
                      <w:r>
                        <w:t>January 11 at 6:30pm</w:t>
                      </w:r>
                      <w:bookmarkStart w:id="1" w:name="_GoBack"/>
                      <w:bookmarkEnd w:id="1"/>
                    </w:p>
                    <w:p w:rsidR="0051692C" w:rsidRDefault="0051692C"/>
                    <w:p w:rsidR="0051692C" w:rsidRDefault="0051692C"/>
                  </w:txbxContent>
                </v:textbox>
              </v:shape>
            </w:pict>
          </mc:Fallback>
        </mc:AlternateContent>
      </w:r>
      <w:r>
        <w:rPr>
          <w:noProof/>
        </w:rPr>
        <w:drawing>
          <wp:anchor distT="0" distB="0" distL="114300" distR="114300" simplePos="0" relativeHeight="251678720" behindDoc="1" locked="0" layoutInCell="1" allowOverlap="1" wp14:anchorId="7925E630" wp14:editId="3DFCAE1B">
            <wp:simplePos x="0" y="0"/>
            <wp:positionH relativeFrom="column">
              <wp:posOffset>88900</wp:posOffset>
            </wp:positionH>
            <wp:positionV relativeFrom="paragraph">
              <wp:posOffset>289560</wp:posOffset>
            </wp:positionV>
            <wp:extent cx="3052445" cy="3934460"/>
            <wp:effectExtent l="0" t="0" r="0" b="8890"/>
            <wp:wrapThrough wrapText="bothSides">
              <wp:wrapPolygon edited="0">
                <wp:start x="0" y="0"/>
                <wp:lineTo x="0" y="21544"/>
                <wp:lineTo x="21434" y="21544"/>
                <wp:lineTo x="21434" y="0"/>
                <wp:lineTo x="0" y="0"/>
              </wp:wrapPolygon>
            </wp:wrapThrough>
            <wp:docPr id="19" name="Picture 19" descr="C:\Users\Jim Harsh HP Compute\Pictures\Valentine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im Harsh HP Compute\Pictures\Valentines 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2445" cy="393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8A2">
        <w:rPr>
          <w:noProof/>
        </w:rPr>
        <w:drawing>
          <wp:anchor distT="0" distB="0" distL="114300" distR="114300" simplePos="0" relativeHeight="251680768" behindDoc="0" locked="0" layoutInCell="1" allowOverlap="1">
            <wp:simplePos x="0" y="0"/>
            <wp:positionH relativeFrom="margin">
              <wp:posOffset>3634740</wp:posOffset>
            </wp:positionH>
            <wp:positionV relativeFrom="margin">
              <wp:posOffset>3387725</wp:posOffset>
            </wp:positionV>
            <wp:extent cx="3097530" cy="4018280"/>
            <wp:effectExtent l="0" t="0" r="7620" b="1270"/>
            <wp:wrapSquare wrapText="bothSides"/>
            <wp:docPr id="20" name="Picture 20" descr="C:\Users\Jim Harsh HP Compute\Pictures\Spring Show F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im Harsh HP Compute\Pictures\Spring Show Fli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7530" cy="401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8A2">
        <w:rPr>
          <w:noProof/>
        </w:rPr>
        <mc:AlternateContent>
          <mc:Choice Requires="wps">
            <w:drawing>
              <wp:anchor distT="0" distB="0" distL="114300" distR="114300" simplePos="0" relativeHeight="251665408" behindDoc="0" locked="0" layoutInCell="0" allowOverlap="1">
                <wp:simplePos x="0" y="0"/>
                <wp:positionH relativeFrom="column">
                  <wp:posOffset>3383280</wp:posOffset>
                </wp:positionH>
                <wp:positionV relativeFrom="paragraph">
                  <wp:posOffset>-54610</wp:posOffset>
                </wp:positionV>
                <wp:extent cx="3352800" cy="863219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863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266.4pt;margin-top:-4.3pt;width:264pt;height:6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" o:allowincell="f" filled="f" stroked="f">
                <v:textbox>
                  <w:txbxContent/>
                </v:textbox>
              </v:shape>
            </w:pict>
          </mc:Fallback>
        </mc:AlternateContent>
      </w:r>
    </w:p>
    <w:sectPr w:rsidR="002C40E8" w:rsidSect="002638A2">
      <w:headerReference w:type="even" r:id="rId21"/>
      <w:headerReference w:type="default" r:id="rId22"/>
      <w:footerReference w:type="even" r:id="rId23"/>
      <w:footerReference w:type="default" r:id="rId24"/>
      <w:headerReference w:type="first" r:id="rId25"/>
      <w:footerReference w:type="first" r:id="rId26"/>
      <w:pgSz w:w="12240" w:h="15840" w:code="1"/>
      <w:pgMar w:top="265" w:right="878" w:bottom="1440" w:left="878" w:header="9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D47" w:rsidRDefault="000D4D47">
      <w:r>
        <w:separator/>
      </w:r>
    </w:p>
  </w:endnote>
  <w:endnote w:type="continuationSeparator" w:id="0">
    <w:p w:rsidR="000D4D47" w:rsidRDefault="000D4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A69" w:rsidRPr="00470B28" w:rsidRDefault="00F71A69" w:rsidP="00470B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D47" w:rsidRDefault="000D4D47">
      <w:r>
        <w:separator/>
      </w:r>
    </w:p>
  </w:footnote>
  <w:footnote w:type="continuationSeparator" w:id="0">
    <w:p w:rsidR="000D4D47" w:rsidRDefault="000D4D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974" w:rsidRDefault="006269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6917F6"/>
    <w:multiLevelType w:val="hybridMultilevel"/>
    <w:tmpl w:val="4E78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0E8"/>
    <w:rsid w:val="00000395"/>
    <w:rsid w:val="000D4D47"/>
    <w:rsid w:val="0020052E"/>
    <w:rsid w:val="002638A2"/>
    <w:rsid w:val="002B2A69"/>
    <w:rsid w:val="002C40E8"/>
    <w:rsid w:val="00470B28"/>
    <w:rsid w:val="0051692C"/>
    <w:rsid w:val="005C5801"/>
    <w:rsid w:val="00626974"/>
    <w:rsid w:val="0066467C"/>
    <w:rsid w:val="006E6021"/>
    <w:rsid w:val="008653BD"/>
    <w:rsid w:val="00AC5388"/>
    <w:rsid w:val="00BB30A7"/>
    <w:rsid w:val="00C74E45"/>
    <w:rsid w:val="00D025EE"/>
    <w:rsid w:val="00D356F2"/>
    <w:rsid w:val="00E62F7D"/>
    <w:rsid w:val="00F71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AC5388"/>
    <w:rPr>
      <w:rFonts w:ascii="Tahoma" w:hAnsi="Tahoma" w:cs="Tahoma"/>
      <w:sz w:val="16"/>
      <w:szCs w:val="16"/>
    </w:rPr>
  </w:style>
  <w:style w:type="character" w:customStyle="1" w:styleId="BalloonTextChar">
    <w:name w:val="Balloon Text Char"/>
    <w:link w:val="BalloonText"/>
    <w:uiPriority w:val="99"/>
    <w:semiHidden/>
    <w:rsid w:val="00AC5388"/>
    <w:rPr>
      <w:rFonts w:ascii="Tahoma" w:hAnsi="Tahoma" w:cs="Tahoma"/>
      <w:sz w:val="16"/>
      <w:szCs w:val="16"/>
    </w:rPr>
  </w:style>
  <w:style w:type="character" w:styleId="Hyperlink">
    <w:name w:val="Hyperlink"/>
    <w:uiPriority w:val="99"/>
    <w:unhideWhenUsed/>
    <w:rsid w:val="006646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AC5388"/>
    <w:rPr>
      <w:rFonts w:ascii="Tahoma" w:hAnsi="Tahoma" w:cs="Tahoma"/>
      <w:sz w:val="16"/>
      <w:szCs w:val="16"/>
    </w:rPr>
  </w:style>
  <w:style w:type="character" w:customStyle="1" w:styleId="BalloonTextChar">
    <w:name w:val="Balloon Text Char"/>
    <w:link w:val="BalloonText"/>
    <w:uiPriority w:val="99"/>
    <w:semiHidden/>
    <w:rsid w:val="00AC5388"/>
    <w:rPr>
      <w:rFonts w:ascii="Tahoma" w:hAnsi="Tahoma" w:cs="Tahoma"/>
      <w:sz w:val="16"/>
      <w:szCs w:val="16"/>
    </w:rPr>
  </w:style>
  <w:style w:type="character" w:styleId="Hyperlink">
    <w:name w:val="Hyperlink"/>
    <w:uiPriority w:val="99"/>
    <w:unhideWhenUsed/>
    <w:rsid w:val="006646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yperlink" Target="mailto:ronald.j.harsh@gmail.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ronald.j.harsh@gmail.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hoptimusprimequartet.co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hoptimusprimequartet.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baylanders.org"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www.baylanders.org" TargetMode="External"/><Relationship Id="rId14" Type="http://schemas.openxmlformats.org/officeDocument/2006/relationships/image" Target="media/image30.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Harsh%20HP%20Compute\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4604A-85E1-4DF5-974F-15FE6D54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TotalTime>
  <Pages>2</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Harsh HP Compute</dc:creator>
  <cp:lastModifiedBy>Jim Harsh HP Compute</cp:lastModifiedBy>
  <cp:revision>2</cp:revision>
  <cp:lastPrinted>2016-01-03T23:08:00Z</cp:lastPrinted>
  <dcterms:created xsi:type="dcterms:W3CDTF">2016-01-04T03:58:00Z</dcterms:created>
  <dcterms:modified xsi:type="dcterms:W3CDTF">2016-01-04T03:58:00Z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